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1"/>
        <w:gridCol w:w="2403"/>
        <w:gridCol w:w="1991"/>
        <w:gridCol w:w="2268"/>
        <w:gridCol w:w="2261"/>
      </w:tblGrid>
      <w:tr w:rsidR="000332AB" w:rsidTr="00B37C87">
        <w:trPr>
          <w:trHeight w:val="1129"/>
        </w:trPr>
        <w:tc>
          <w:tcPr>
            <w:tcW w:w="1851" w:type="dxa"/>
          </w:tcPr>
          <w:p w:rsidR="000332AB" w:rsidRPr="000332AB" w:rsidRDefault="000332AB" w:rsidP="00B2728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Муниципальное образование </w:t>
            </w:r>
            <w:r w:rsidR="00B27284">
              <w:rPr>
                <w:sz w:val="28"/>
                <w:szCs w:val="28"/>
                <w:lang w:eastAsia="ru-RU"/>
              </w:rPr>
              <w:t>Республики Татарстан</w:t>
            </w:r>
          </w:p>
        </w:tc>
        <w:tc>
          <w:tcPr>
            <w:tcW w:w="2403" w:type="dxa"/>
          </w:tcPr>
          <w:p w:rsidR="000332AB" w:rsidRPr="000332AB" w:rsidRDefault="000332AB" w:rsidP="000332A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Наименование Центра тестирования</w:t>
            </w:r>
          </w:p>
        </w:tc>
        <w:tc>
          <w:tcPr>
            <w:tcW w:w="1991" w:type="dxa"/>
          </w:tcPr>
          <w:p w:rsidR="000332AB" w:rsidRPr="000332AB" w:rsidRDefault="000332AB" w:rsidP="000332A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ФИО руководителя Центра тестирования</w:t>
            </w:r>
          </w:p>
        </w:tc>
        <w:tc>
          <w:tcPr>
            <w:tcW w:w="2268" w:type="dxa"/>
          </w:tcPr>
          <w:p w:rsidR="000332AB" w:rsidRDefault="000332AB" w:rsidP="000332A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Контактный</w:t>
            </w:r>
          </w:p>
          <w:p w:rsidR="000332AB" w:rsidRDefault="000332AB" w:rsidP="000332A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Телефон</w:t>
            </w:r>
          </w:p>
          <w:p w:rsidR="000332AB" w:rsidRPr="000332AB" w:rsidRDefault="000332AB" w:rsidP="000332A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Центра тестирования</w:t>
            </w:r>
          </w:p>
        </w:tc>
        <w:tc>
          <w:tcPr>
            <w:tcW w:w="2261" w:type="dxa"/>
          </w:tcPr>
          <w:p w:rsidR="000332AB" w:rsidRDefault="000332AB" w:rsidP="000332A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Электронная почта</w:t>
            </w:r>
          </w:p>
          <w:p w:rsidR="000332AB" w:rsidRPr="000332AB" w:rsidRDefault="000332AB" w:rsidP="000332A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Центра тестирования</w:t>
            </w:r>
          </w:p>
        </w:tc>
      </w:tr>
      <w:tr w:rsidR="000332AB" w:rsidTr="00B37C87">
        <w:trPr>
          <w:trHeight w:val="3372"/>
        </w:trPr>
        <w:tc>
          <w:tcPr>
            <w:tcW w:w="1851" w:type="dxa"/>
          </w:tcPr>
          <w:p w:rsidR="000332AB" w:rsidRPr="000332AB" w:rsidRDefault="00B37C87" w:rsidP="00052A3B">
            <w:pPr>
              <w:suppressAutoHyphens w:val="0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Нурлатский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муниципальный район</w:t>
            </w:r>
          </w:p>
        </w:tc>
        <w:tc>
          <w:tcPr>
            <w:tcW w:w="2403" w:type="dxa"/>
          </w:tcPr>
          <w:p w:rsidR="000332AB" w:rsidRPr="000332AB" w:rsidRDefault="00B37C87" w:rsidP="00052A3B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Муниципальное бюджетное образовательное учреждение дополнительного образования «Детско-юношеская спортивная школа» имени Заслуженного мастера спорта </w:t>
            </w:r>
            <w:proofErr w:type="spellStart"/>
            <w:r>
              <w:rPr>
                <w:sz w:val="28"/>
                <w:szCs w:val="28"/>
                <w:lang w:eastAsia="ru-RU"/>
              </w:rPr>
              <w:t>Галимзяна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ru-RU"/>
              </w:rPr>
              <w:t>Салиховича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Хусаинова </w:t>
            </w:r>
            <w:proofErr w:type="spellStart"/>
            <w:r>
              <w:rPr>
                <w:sz w:val="28"/>
                <w:szCs w:val="28"/>
                <w:lang w:eastAsia="ru-RU"/>
              </w:rPr>
              <w:t>Нурлатского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991" w:type="dxa"/>
          </w:tcPr>
          <w:p w:rsidR="000332AB" w:rsidRPr="000332AB" w:rsidRDefault="00B37C87" w:rsidP="00052A3B">
            <w:pPr>
              <w:suppressAutoHyphens w:val="0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Гимадиев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ru-RU"/>
              </w:rPr>
              <w:t>Ильфат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ru-RU"/>
              </w:rPr>
              <w:t>Ильгизович</w:t>
            </w:r>
            <w:proofErr w:type="spellEnd"/>
          </w:p>
        </w:tc>
        <w:tc>
          <w:tcPr>
            <w:tcW w:w="2268" w:type="dxa"/>
          </w:tcPr>
          <w:p w:rsidR="00B52C76" w:rsidRDefault="00B37C87" w:rsidP="00052A3B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8(84345)2-41-38</w:t>
            </w:r>
          </w:p>
          <w:p w:rsidR="00B37C87" w:rsidRPr="000332AB" w:rsidRDefault="00B37C87" w:rsidP="00052A3B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8(84345)2-66-53</w:t>
            </w:r>
          </w:p>
        </w:tc>
        <w:tc>
          <w:tcPr>
            <w:tcW w:w="2261" w:type="dxa"/>
          </w:tcPr>
          <w:p w:rsidR="000332AB" w:rsidRPr="00B37C87" w:rsidRDefault="00B37C87" w:rsidP="00052A3B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B37C87">
              <w:rPr>
                <w:sz w:val="28"/>
                <w:szCs w:val="28"/>
                <w:lang w:eastAsia="ru-RU"/>
              </w:rPr>
              <w:t>sport_husainova@mail.ru</w:t>
            </w:r>
            <w:bookmarkStart w:id="0" w:name="_GoBack"/>
            <w:bookmarkEnd w:id="0"/>
          </w:p>
        </w:tc>
      </w:tr>
    </w:tbl>
    <w:p w:rsidR="00D86D60" w:rsidRPr="000E34ED" w:rsidRDefault="00D86D60" w:rsidP="00052A3B">
      <w:pPr>
        <w:shd w:val="clear" w:color="auto" w:fill="FFFFFF"/>
        <w:suppressAutoHyphens w:val="0"/>
        <w:rPr>
          <w:lang w:eastAsia="ru-RU"/>
        </w:rPr>
      </w:pPr>
    </w:p>
    <w:sectPr w:rsidR="00D86D60" w:rsidRPr="000E34ED" w:rsidSect="003B6072">
      <w:footnotePr>
        <w:pos w:val="beneathText"/>
      </w:footnotePr>
      <w:pgSz w:w="11905" w:h="16837"/>
      <w:pgMar w:top="709" w:right="565" w:bottom="993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1D67E0"/>
    <w:multiLevelType w:val="multilevel"/>
    <w:tmpl w:val="70F83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AF0E48"/>
    <w:multiLevelType w:val="multilevel"/>
    <w:tmpl w:val="33523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8E2053"/>
    <w:multiLevelType w:val="multilevel"/>
    <w:tmpl w:val="6E44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3A25CA"/>
    <w:multiLevelType w:val="multilevel"/>
    <w:tmpl w:val="FE46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3C56E5"/>
    <w:multiLevelType w:val="hybridMultilevel"/>
    <w:tmpl w:val="8B0E43FE"/>
    <w:lvl w:ilvl="0" w:tplc="0EFE70DE">
      <w:start w:val="1"/>
      <w:numFmt w:val="decimal"/>
      <w:lvlText w:val="%1."/>
      <w:lvlJc w:val="left"/>
      <w:pPr>
        <w:ind w:left="1001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21" w:hanging="360"/>
      </w:pPr>
    </w:lvl>
    <w:lvl w:ilvl="2" w:tplc="0419001B" w:tentative="1">
      <w:start w:val="1"/>
      <w:numFmt w:val="lowerRoman"/>
      <w:lvlText w:val="%3."/>
      <w:lvlJc w:val="right"/>
      <w:pPr>
        <w:ind w:left="2441" w:hanging="180"/>
      </w:pPr>
    </w:lvl>
    <w:lvl w:ilvl="3" w:tplc="0419000F" w:tentative="1">
      <w:start w:val="1"/>
      <w:numFmt w:val="decimal"/>
      <w:lvlText w:val="%4."/>
      <w:lvlJc w:val="left"/>
      <w:pPr>
        <w:ind w:left="3161" w:hanging="360"/>
      </w:pPr>
    </w:lvl>
    <w:lvl w:ilvl="4" w:tplc="04190019" w:tentative="1">
      <w:start w:val="1"/>
      <w:numFmt w:val="lowerLetter"/>
      <w:lvlText w:val="%5."/>
      <w:lvlJc w:val="left"/>
      <w:pPr>
        <w:ind w:left="3881" w:hanging="360"/>
      </w:pPr>
    </w:lvl>
    <w:lvl w:ilvl="5" w:tplc="0419001B" w:tentative="1">
      <w:start w:val="1"/>
      <w:numFmt w:val="lowerRoman"/>
      <w:lvlText w:val="%6."/>
      <w:lvlJc w:val="right"/>
      <w:pPr>
        <w:ind w:left="4601" w:hanging="180"/>
      </w:pPr>
    </w:lvl>
    <w:lvl w:ilvl="6" w:tplc="0419000F" w:tentative="1">
      <w:start w:val="1"/>
      <w:numFmt w:val="decimal"/>
      <w:lvlText w:val="%7."/>
      <w:lvlJc w:val="left"/>
      <w:pPr>
        <w:ind w:left="5321" w:hanging="360"/>
      </w:pPr>
    </w:lvl>
    <w:lvl w:ilvl="7" w:tplc="04190019" w:tentative="1">
      <w:start w:val="1"/>
      <w:numFmt w:val="lowerLetter"/>
      <w:lvlText w:val="%8."/>
      <w:lvlJc w:val="left"/>
      <w:pPr>
        <w:ind w:left="6041" w:hanging="360"/>
      </w:pPr>
    </w:lvl>
    <w:lvl w:ilvl="8" w:tplc="041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6">
    <w:nsid w:val="232F020D"/>
    <w:multiLevelType w:val="multilevel"/>
    <w:tmpl w:val="D25CA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68252B"/>
    <w:multiLevelType w:val="multilevel"/>
    <w:tmpl w:val="334C5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376733"/>
    <w:multiLevelType w:val="multilevel"/>
    <w:tmpl w:val="971E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BB797C"/>
    <w:multiLevelType w:val="hybridMultilevel"/>
    <w:tmpl w:val="79169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0F17A0"/>
    <w:multiLevelType w:val="multilevel"/>
    <w:tmpl w:val="2E06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E42AE8"/>
    <w:multiLevelType w:val="multilevel"/>
    <w:tmpl w:val="92D45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D14569"/>
    <w:multiLevelType w:val="hybridMultilevel"/>
    <w:tmpl w:val="ECE6E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66EE7"/>
    <w:multiLevelType w:val="multilevel"/>
    <w:tmpl w:val="A0E61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303C62"/>
    <w:multiLevelType w:val="multilevel"/>
    <w:tmpl w:val="91EE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080C97"/>
    <w:multiLevelType w:val="multilevel"/>
    <w:tmpl w:val="5C662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9478A7"/>
    <w:multiLevelType w:val="multilevel"/>
    <w:tmpl w:val="FEBE8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8D39F9"/>
    <w:multiLevelType w:val="multilevel"/>
    <w:tmpl w:val="A212F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456CC3"/>
    <w:multiLevelType w:val="hybridMultilevel"/>
    <w:tmpl w:val="4BA69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17412"/>
    <w:multiLevelType w:val="multilevel"/>
    <w:tmpl w:val="6FE8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635341"/>
    <w:multiLevelType w:val="multilevel"/>
    <w:tmpl w:val="32DA3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FB66D6"/>
    <w:multiLevelType w:val="hybridMultilevel"/>
    <w:tmpl w:val="421EDF7C"/>
    <w:lvl w:ilvl="0" w:tplc="4E86D71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6A211C6"/>
    <w:multiLevelType w:val="multilevel"/>
    <w:tmpl w:val="06403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8E0DD5"/>
    <w:multiLevelType w:val="multilevel"/>
    <w:tmpl w:val="C570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3F457C"/>
    <w:multiLevelType w:val="multilevel"/>
    <w:tmpl w:val="ACC0E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431F33"/>
    <w:multiLevelType w:val="multilevel"/>
    <w:tmpl w:val="5B4C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40D6208"/>
    <w:multiLevelType w:val="multilevel"/>
    <w:tmpl w:val="2146C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7ED1AB1"/>
    <w:multiLevelType w:val="multilevel"/>
    <w:tmpl w:val="74508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18"/>
  </w:num>
  <w:num w:numId="6">
    <w:abstractNumId w:val="10"/>
  </w:num>
  <w:num w:numId="7">
    <w:abstractNumId w:val="11"/>
  </w:num>
  <w:num w:numId="8">
    <w:abstractNumId w:val="7"/>
  </w:num>
  <w:num w:numId="9">
    <w:abstractNumId w:val="13"/>
  </w:num>
  <w:num w:numId="10">
    <w:abstractNumId w:val="1"/>
  </w:num>
  <w:num w:numId="11">
    <w:abstractNumId w:val="20"/>
  </w:num>
  <w:num w:numId="12">
    <w:abstractNumId w:val="16"/>
  </w:num>
  <w:num w:numId="13">
    <w:abstractNumId w:val="22"/>
  </w:num>
  <w:num w:numId="14">
    <w:abstractNumId w:val="3"/>
  </w:num>
  <w:num w:numId="15">
    <w:abstractNumId w:val="23"/>
  </w:num>
  <w:num w:numId="16">
    <w:abstractNumId w:val="19"/>
  </w:num>
  <w:num w:numId="17">
    <w:abstractNumId w:val="14"/>
  </w:num>
  <w:num w:numId="18">
    <w:abstractNumId w:val="5"/>
  </w:num>
  <w:num w:numId="19">
    <w:abstractNumId w:val="25"/>
  </w:num>
  <w:num w:numId="20">
    <w:abstractNumId w:val="12"/>
  </w:num>
  <w:num w:numId="21">
    <w:abstractNumId w:val="2"/>
  </w:num>
  <w:num w:numId="22">
    <w:abstractNumId w:val="15"/>
  </w:num>
  <w:num w:numId="23">
    <w:abstractNumId w:val="24"/>
  </w:num>
  <w:num w:numId="24">
    <w:abstractNumId w:val="4"/>
  </w:num>
  <w:num w:numId="25">
    <w:abstractNumId w:val="8"/>
  </w:num>
  <w:num w:numId="26">
    <w:abstractNumId w:val="27"/>
  </w:num>
  <w:num w:numId="27">
    <w:abstractNumId w:val="6"/>
  </w:num>
  <w:num w:numId="28">
    <w:abstractNumId w:val="17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attachedTemplate r:id="rId1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5F07A0"/>
    <w:rsid w:val="00014885"/>
    <w:rsid w:val="0002136F"/>
    <w:rsid w:val="00032FB8"/>
    <w:rsid w:val="000332AB"/>
    <w:rsid w:val="000472AC"/>
    <w:rsid w:val="00051407"/>
    <w:rsid w:val="00052A3B"/>
    <w:rsid w:val="00071E7C"/>
    <w:rsid w:val="0008520C"/>
    <w:rsid w:val="00092598"/>
    <w:rsid w:val="00096A2C"/>
    <w:rsid w:val="000A14B9"/>
    <w:rsid w:val="000B126F"/>
    <w:rsid w:val="000E34ED"/>
    <w:rsid w:val="00146C2C"/>
    <w:rsid w:val="00154E2C"/>
    <w:rsid w:val="001706ED"/>
    <w:rsid w:val="001845A4"/>
    <w:rsid w:val="00196AE2"/>
    <w:rsid w:val="001C1FED"/>
    <w:rsid w:val="001D0477"/>
    <w:rsid w:val="001D3D17"/>
    <w:rsid w:val="001F7141"/>
    <w:rsid w:val="00203D56"/>
    <w:rsid w:val="00204DD0"/>
    <w:rsid w:val="00240447"/>
    <w:rsid w:val="00241851"/>
    <w:rsid w:val="00241D0A"/>
    <w:rsid w:val="00243D6B"/>
    <w:rsid w:val="00252414"/>
    <w:rsid w:val="002569B2"/>
    <w:rsid w:val="002971B2"/>
    <w:rsid w:val="002E7920"/>
    <w:rsid w:val="00316817"/>
    <w:rsid w:val="00331A12"/>
    <w:rsid w:val="0039452F"/>
    <w:rsid w:val="003B6072"/>
    <w:rsid w:val="003C48E0"/>
    <w:rsid w:val="003C5753"/>
    <w:rsid w:val="003E1194"/>
    <w:rsid w:val="003F7340"/>
    <w:rsid w:val="00402677"/>
    <w:rsid w:val="004202C8"/>
    <w:rsid w:val="00432B62"/>
    <w:rsid w:val="00442609"/>
    <w:rsid w:val="00446BF8"/>
    <w:rsid w:val="004F4478"/>
    <w:rsid w:val="00500769"/>
    <w:rsid w:val="00530316"/>
    <w:rsid w:val="00545102"/>
    <w:rsid w:val="00546F8C"/>
    <w:rsid w:val="00567C83"/>
    <w:rsid w:val="005A1A3E"/>
    <w:rsid w:val="005A4878"/>
    <w:rsid w:val="005A698B"/>
    <w:rsid w:val="005B0AA8"/>
    <w:rsid w:val="005B480C"/>
    <w:rsid w:val="005B6F12"/>
    <w:rsid w:val="005E122F"/>
    <w:rsid w:val="005E6008"/>
    <w:rsid w:val="005F07A0"/>
    <w:rsid w:val="005F33BD"/>
    <w:rsid w:val="005F4CD8"/>
    <w:rsid w:val="00610480"/>
    <w:rsid w:val="0061766D"/>
    <w:rsid w:val="00640812"/>
    <w:rsid w:val="006431D4"/>
    <w:rsid w:val="00647ED8"/>
    <w:rsid w:val="00652B7B"/>
    <w:rsid w:val="00653CB1"/>
    <w:rsid w:val="0066174E"/>
    <w:rsid w:val="00683264"/>
    <w:rsid w:val="0068467C"/>
    <w:rsid w:val="0068738F"/>
    <w:rsid w:val="006A2B95"/>
    <w:rsid w:val="006C706D"/>
    <w:rsid w:val="00700743"/>
    <w:rsid w:val="0070788C"/>
    <w:rsid w:val="00752065"/>
    <w:rsid w:val="00757726"/>
    <w:rsid w:val="00761DC9"/>
    <w:rsid w:val="0077243B"/>
    <w:rsid w:val="007766C8"/>
    <w:rsid w:val="007B3725"/>
    <w:rsid w:val="007C34F3"/>
    <w:rsid w:val="007D3EC4"/>
    <w:rsid w:val="00810B32"/>
    <w:rsid w:val="00810D74"/>
    <w:rsid w:val="008179D5"/>
    <w:rsid w:val="00832735"/>
    <w:rsid w:val="00884417"/>
    <w:rsid w:val="008B0CA6"/>
    <w:rsid w:val="008D01C0"/>
    <w:rsid w:val="00905277"/>
    <w:rsid w:val="00945BC3"/>
    <w:rsid w:val="00965DC4"/>
    <w:rsid w:val="009B035F"/>
    <w:rsid w:val="009F3C73"/>
    <w:rsid w:val="00A028AA"/>
    <w:rsid w:val="00A52959"/>
    <w:rsid w:val="00A57696"/>
    <w:rsid w:val="00A65D54"/>
    <w:rsid w:val="00AA35CE"/>
    <w:rsid w:val="00AA7FF5"/>
    <w:rsid w:val="00AC57EF"/>
    <w:rsid w:val="00AD13D4"/>
    <w:rsid w:val="00AD6CEA"/>
    <w:rsid w:val="00B002BA"/>
    <w:rsid w:val="00B27284"/>
    <w:rsid w:val="00B27529"/>
    <w:rsid w:val="00B338CB"/>
    <w:rsid w:val="00B37C87"/>
    <w:rsid w:val="00B42F0F"/>
    <w:rsid w:val="00B46C87"/>
    <w:rsid w:val="00B5143D"/>
    <w:rsid w:val="00B52C76"/>
    <w:rsid w:val="00B6086A"/>
    <w:rsid w:val="00B64112"/>
    <w:rsid w:val="00B81051"/>
    <w:rsid w:val="00B86F1E"/>
    <w:rsid w:val="00BC5B2D"/>
    <w:rsid w:val="00C04AB7"/>
    <w:rsid w:val="00C237A9"/>
    <w:rsid w:val="00C52B91"/>
    <w:rsid w:val="00C53686"/>
    <w:rsid w:val="00C5543E"/>
    <w:rsid w:val="00C62FE2"/>
    <w:rsid w:val="00C64445"/>
    <w:rsid w:val="00C65CD1"/>
    <w:rsid w:val="00C70319"/>
    <w:rsid w:val="00C83E21"/>
    <w:rsid w:val="00C97F3C"/>
    <w:rsid w:val="00CE61F6"/>
    <w:rsid w:val="00D00426"/>
    <w:rsid w:val="00D04582"/>
    <w:rsid w:val="00D13EDF"/>
    <w:rsid w:val="00D63F75"/>
    <w:rsid w:val="00D86D60"/>
    <w:rsid w:val="00DD4675"/>
    <w:rsid w:val="00DE5382"/>
    <w:rsid w:val="00DE55FB"/>
    <w:rsid w:val="00DF0F51"/>
    <w:rsid w:val="00DF6A66"/>
    <w:rsid w:val="00E17E9F"/>
    <w:rsid w:val="00E23AF8"/>
    <w:rsid w:val="00E25126"/>
    <w:rsid w:val="00E2612B"/>
    <w:rsid w:val="00E3737D"/>
    <w:rsid w:val="00E61B53"/>
    <w:rsid w:val="00E677B3"/>
    <w:rsid w:val="00E7182C"/>
    <w:rsid w:val="00EA6CBC"/>
    <w:rsid w:val="00EE0FE0"/>
    <w:rsid w:val="00EF2B42"/>
    <w:rsid w:val="00F44385"/>
    <w:rsid w:val="00F45241"/>
    <w:rsid w:val="00F60561"/>
    <w:rsid w:val="00F90F6D"/>
    <w:rsid w:val="00FC1AB2"/>
    <w:rsid w:val="00FE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B3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E677B3"/>
    <w:pPr>
      <w:keepNext/>
      <w:tabs>
        <w:tab w:val="num" w:pos="0"/>
      </w:tabs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E677B3"/>
    <w:pPr>
      <w:keepNext/>
      <w:tabs>
        <w:tab w:val="num" w:pos="0"/>
      </w:tabs>
      <w:outlineLvl w:val="1"/>
    </w:pPr>
    <w:rPr>
      <w:b/>
    </w:rPr>
  </w:style>
  <w:style w:type="paragraph" w:styleId="3">
    <w:name w:val="heading 3"/>
    <w:basedOn w:val="a"/>
    <w:next w:val="a"/>
    <w:qFormat/>
    <w:rsid w:val="00E677B3"/>
    <w:pPr>
      <w:keepNext/>
      <w:tabs>
        <w:tab w:val="num" w:pos="0"/>
      </w:tabs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E677B3"/>
    <w:pPr>
      <w:keepNext/>
      <w:tabs>
        <w:tab w:val="num" w:pos="0"/>
      </w:tabs>
      <w:outlineLvl w:val="3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E677B3"/>
    <w:rPr>
      <w:rFonts w:ascii="Symbol" w:hAnsi="Symbol"/>
    </w:rPr>
  </w:style>
  <w:style w:type="character" w:customStyle="1" w:styleId="WW8NumSt3z0">
    <w:name w:val="WW8NumSt3z0"/>
    <w:rsid w:val="00E677B3"/>
    <w:rPr>
      <w:rFonts w:ascii="Symbol" w:hAnsi="Symbol"/>
    </w:rPr>
  </w:style>
  <w:style w:type="character" w:customStyle="1" w:styleId="WW8NumSt4z0">
    <w:name w:val="WW8NumSt4z0"/>
    <w:rsid w:val="00E677B3"/>
    <w:rPr>
      <w:rFonts w:ascii="Symbol" w:hAnsi="Symbol"/>
    </w:rPr>
  </w:style>
  <w:style w:type="character" w:customStyle="1" w:styleId="10">
    <w:name w:val="Основной шрифт абзаца1"/>
    <w:rsid w:val="00E677B3"/>
  </w:style>
  <w:style w:type="paragraph" w:customStyle="1" w:styleId="a3">
    <w:name w:val="Заголовок"/>
    <w:basedOn w:val="a"/>
    <w:next w:val="a4"/>
    <w:rsid w:val="00E677B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E677B3"/>
    <w:pPr>
      <w:jc w:val="both"/>
    </w:pPr>
  </w:style>
  <w:style w:type="paragraph" w:styleId="a5">
    <w:name w:val="List"/>
    <w:basedOn w:val="a4"/>
    <w:semiHidden/>
    <w:rsid w:val="00E677B3"/>
    <w:rPr>
      <w:rFonts w:ascii="Arial" w:hAnsi="Arial" w:cs="Tahoma"/>
    </w:rPr>
  </w:style>
  <w:style w:type="paragraph" w:customStyle="1" w:styleId="11">
    <w:name w:val="Название1"/>
    <w:basedOn w:val="a"/>
    <w:rsid w:val="00E677B3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677B3"/>
    <w:pPr>
      <w:suppressLineNumbers/>
    </w:pPr>
    <w:rPr>
      <w:rFonts w:ascii="Arial" w:hAnsi="Arial" w:cs="Tahoma"/>
    </w:rPr>
  </w:style>
  <w:style w:type="paragraph" w:styleId="a6">
    <w:name w:val="header"/>
    <w:basedOn w:val="a"/>
    <w:semiHidden/>
    <w:rsid w:val="00E677B3"/>
    <w:pPr>
      <w:tabs>
        <w:tab w:val="center" w:pos="4153"/>
        <w:tab w:val="right" w:pos="8306"/>
      </w:tabs>
    </w:pPr>
  </w:style>
  <w:style w:type="paragraph" w:styleId="a7">
    <w:name w:val="footer"/>
    <w:basedOn w:val="a"/>
    <w:semiHidden/>
    <w:rsid w:val="00E677B3"/>
    <w:pPr>
      <w:tabs>
        <w:tab w:val="center" w:pos="4153"/>
        <w:tab w:val="right" w:pos="8306"/>
      </w:tabs>
    </w:pPr>
  </w:style>
  <w:style w:type="paragraph" w:customStyle="1" w:styleId="31">
    <w:name w:val="Основной текст 31"/>
    <w:basedOn w:val="a"/>
    <w:rsid w:val="00E677B3"/>
    <w:pPr>
      <w:spacing w:line="360" w:lineRule="auto"/>
      <w:jc w:val="both"/>
    </w:pPr>
    <w:rPr>
      <w:sz w:val="28"/>
    </w:rPr>
  </w:style>
  <w:style w:type="paragraph" w:customStyle="1" w:styleId="21">
    <w:name w:val="Основной текст 21"/>
    <w:basedOn w:val="a"/>
    <w:rsid w:val="00E677B3"/>
    <w:rPr>
      <w:b/>
      <w:sz w:val="28"/>
    </w:rPr>
  </w:style>
  <w:style w:type="character" w:styleId="a8">
    <w:name w:val="Hyperlink"/>
    <w:rsid w:val="00C62FE2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C62FE2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rsid w:val="00945BC3"/>
  </w:style>
  <w:style w:type="paragraph" w:styleId="aa">
    <w:name w:val="No Spacing"/>
    <w:uiPriority w:val="1"/>
    <w:qFormat/>
    <w:rsid w:val="00032FB8"/>
    <w:rPr>
      <w:rFonts w:ascii="Calibri" w:eastAsia="Calibri" w:hAnsi="Calibri"/>
      <w:sz w:val="22"/>
      <w:szCs w:val="22"/>
      <w:lang w:eastAsia="en-US"/>
    </w:rPr>
  </w:style>
  <w:style w:type="character" w:styleId="ab">
    <w:name w:val="Emphasis"/>
    <w:uiPriority w:val="20"/>
    <w:qFormat/>
    <w:rsid w:val="00032FB8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032FB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FB8"/>
    <w:rPr>
      <w:rFonts w:ascii="Segoe UI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3;&#1072;&#1088;&#1072;\Desktop\&#1089;&#1077;&#1088;&#1075;&#1077;&#1081;\&#1087;&#1077;&#1095;&#1072;&#1090;&#1100;\&#1087;&#1088;&#1080;&#1082;&#1072;&#1079;%20%20&#1043;&#1058;&#1054;%20&#1085;&#1072;%20&#1087;&#1088;&#1077;&#1084;&#1080;&#1102;%20&#1072;&#1074;&#1075;&#1091;&#1089;&#1090;%20201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6AF34-B055-4199-B02B-884699EC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 ГТО на премию август 2011.dot</Template>
  <TotalTime>7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РЕГИОНАЛЬНАЯ ОБЩЕСТВЕННАЯ ОРГАНИЗАЦИЯ</vt:lpstr>
    </vt:vector>
  </TitlesOfParts>
  <Company>Hewlett-Packard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РЕГИОНАЛЬНАЯ ОБЩЕСТВЕННАЯ ОРГАНИЗАЦИЯ</dc:title>
  <dc:creator>лара</dc:creator>
  <cp:lastModifiedBy>User</cp:lastModifiedBy>
  <cp:revision>4</cp:revision>
  <cp:lastPrinted>2016-06-24T08:51:00Z</cp:lastPrinted>
  <dcterms:created xsi:type="dcterms:W3CDTF">2016-07-29T13:41:00Z</dcterms:created>
  <dcterms:modified xsi:type="dcterms:W3CDTF">2016-08-11T04:27:00Z</dcterms:modified>
</cp:coreProperties>
</file>